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28" w:rsidRPr="004E2E64" w:rsidRDefault="00D25893" w:rsidP="005049C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3"/>
          <w:szCs w:val="23"/>
        </w:rPr>
      </w:pPr>
      <w:r w:rsidRPr="004E2E64">
        <w:rPr>
          <w:rFonts w:ascii="Arial" w:hAnsi="Arial" w:cs="Arial"/>
          <w:b/>
          <w:bCs/>
          <w:sz w:val="23"/>
          <w:szCs w:val="23"/>
        </w:rPr>
        <w:t xml:space="preserve">TERMO DE </w:t>
      </w:r>
      <w:r w:rsidR="003079D9" w:rsidRPr="004E2E64">
        <w:rPr>
          <w:rFonts w:ascii="Arial" w:hAnsi="Arial" w:cs="Arial"/>
          <w:b/>
          <w:bCs/>
          <w:sz w:val="23"/>
          <w:szCs w:val="23"/>
        </w:rPr>
        <w:t xml:space="preserve">RESCISÃO DO 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>CONTRATO N.º</w:t>
      </w:r>
      <w:r w:rsidR="00767327">
        <w:rPr>
          <w:rFonts w:ascii="Arial" w:hAnsi="Arial" w:cs="Arial"/>
          <w:b/>
          <w:bCs/>
          <w:sz w:val="23"/>
          <w:szCs w:val="23"/>
        </w:rPr>
        <w:t>116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>/201</w:t>
      </w:r>
      <w:r w:rsidR="00767327">
        <w:rPr>
          <w:rFonts w:ascii="Arial" w:hAnsi="Arial" w:cs="Arial"/>
          <w:b/>
          <w:bCs/>
          <w:sz w:val="23"/>
          <w:szCs w:val="23"/>
        </w:rPr>
        <w:t>3</w:t>
      </w:r>
    </w:p>
    <w:p w:rsidR="00F8675D" w:rsidRDefault="003079D9" w:rsidP="000E1F5E">
      <w:pPr>
        <w:autoSpaceDE w:val="0"/>
        <w:autoSpaceDN w:val="0"/>
        <w:adjustRightInd w:val="0"/>
        <w:spacing w:line="276" w:lineRule="auto"/>
        <w:ind w:left="3402"/>
        <w:jc w:val="both"/>
        <w:rPr>
          <w:rFonts w:ascii="Arial" w:eastAsia="Arial Unicode MS" w:hAnsi="Arial" w:cs="Arial"/>
          <w:b/>
          <w:sz w:val="23"/>
          <w:szCs w:val="23"/>
        </w:rPr>
      </w:pPr>
      <w:r w:rsidRPr="004E2E64">
        <w:rPr>
          <w:rFonts w:ascii="Arial" w:hAnsi="Arial" w:cs="Arial"/>
          <w:b/>
          <w:bCs/>
          <w:sz w:val="23"/>
          <w:szCs w:val="23"/>
        </w:rPr>
        <w:t xml:space="preserve">TERMO DE RESCISÃO DO 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 xml:space="preserve">CONTRATO </w:t>
      </w:r>
      <w:r w:rsidR="00767327">
        <w:rPr>
          <w:rFonts w:ascii="Arial" w:hAnsi="Arial" w:cs="Arial"/>
          <w:b/>
          <w:bCs/>
          <w:sz w:val="23"/>
          <w:szCs w:val="23"/>
        </w:rPr>
        <w:t>PARA</w:t>
      </w:r>
      <w:r w:rsidR="00404828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PRESTAÇÃO DE SERVIÇOS, QUE </w:t>
      </w:r>
      <w:r w:rsidR="005049C8" w:rsidRPr="004E2E64">
        <w:rPr>
          <w:rFonts w:ascii="Arial" w:hAnsi="Arial" w:cs="Arial"/>
          <w:b/>
          <w:bCs/>
          <w:sz w:val="23"/>
          <w:szCs w:val="23"/>
        </w:rPr>
        <w:t>FIRMAM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Pr="004E2E64">
        <w:rPr>
          <w:rFonts w:ascii="Arial" w:hAnsi="Arial" w:cs="Arial"/>
          <w:b/>
          <w:bCs/>
          <w:sz w:val="23"/>
          <w:szCs w:val="23"/>
        </w:rPr>
        <w:t>O MUNICÍPIO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Pr="004E2E64">
        <w:rPr>
          <w:rFonts w:ascii="Arial" w:hAnsi="Arial" w:cs="Arial"/>
          <w:b/>
          <w:bCs/>
          <w:sz w:val="23"/>
          <w:szCs w:val="23"/>
        </w:rPr>
        <w:t>D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>E</w:t>
      </w:r>
      <w:r w:rsidRPr="004E2E64">
        <w:rPr>
          <w:rFonts w:ascii="Arial" w:hAnsi="Arial" w:cs="Arial"/>
          <w:b/>
          <w:bCs/>
          <w:sz w:val="23"/>
          <w:szCs w:val="23"/>
        </w:rPr>
        <w:t xml:space="preserve"> VIADUTOS</w:t>
      </w:r>
      <w:r w:rsidR="00F8675D" w:rsidRPr="004E2E64">
        <w:rPr>
          <w:rFonts w:ascii="Arial" w:hAnsi="Arial" w:cs="Arial"/>
          <w:b/>
          <w:bCs/>
          <w:sz w:val="23"/>
          <w:szCs w:val="23"/>
        </w:rPr>
        <w:t xml:space="preserve"> </w:t>
      </w:r>
      <w:r w:rsidR="005049C8" w:rsidRPr="004E2E64">
        <w:rPr>
          <w:rFonts w:ascii="Arial" w:hAnsi="Arial" w:cs="Arial"/>
          <w:b/>
          <w:bCs/>
          <w:sz w:val="23"/>
          <w:szCs w:val="23"/>
        </w:rPr>
        <w:t xml:space="preserve">E </w:t>
      </w:r>
      <w:r w:rsidR="00BD6A94" w:rsidRPr="004E2E64">
        <w:rPr>
          <w:rFonts w:ascii="Arial" w:hAnsi="Arial" w:cs="Arial"/>
          <w:b/>
          <w:bCs/>
          <w:sz w:val="23"/>
          <w:szCs w:val="23"/>
        </w:rPr>
        <w:t xml:space="preserve">A EMPRESA </w:t>
      </w:r>
      <w:r w:rsidR="000E1F5E" w:rsidRPr="002A048C">
        <w:rPr>
          <w:rFonts w:ascii="Arial" w:eastAsia="Arial Unicode MS" w:hAnsi="Arial" w:cs="Arial"/>
          <w:b/>
          <w:sz w:val="23"/>
          <w:szCs w:val="23"/>
        </w:rPr>
        <w:t>CWIK – INDÚSTRIA DE ESQUADRIAS METÁLICAS LTDA</w:t>
      </w:r>
    </w:p>
    <w:p w:rsidR="000E1F5E" w:rsidRPr="004E2E64" w:rsidRDefault="000E1F5E" w:rsidP="000E1F5E">
      <w:pPr>
        <w:autoSpaceDE w:val="0"/>
        <w:autoSpaceDN w:val="0"/>
        <w:adjustRightInd w:val="0"/>
        <w:spacing w:line="276" w:lineRule="auto"/>
        <w:ind w:left="3402"/>
        <w:jc w:val="both"/>
        <w:rPr>
          <w:rFonts w:ascii="Arial" w:hAnsi="Arial" w:cs="Arial"/>
          <w:b/>
          <w:sz w:val="23"/>
          <w:szCs w:val="23"/>
        </w:rPr>
      </w:pPr>
    </w:p>
    <w:p w:rsidR="005428B2" w:rsidRPr="004E2E64" w:rsidRDefault="005428B2" w:rsidP="005049C8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b/>
          <w:sz w:val="23"/>
          <w:szCs w:val="23"/>
        </w:rPr>
        <w:t xml:space="preserve">CONTRATANTE: </w:t>
      </w:r>
      <w:r w:rsidR="00404828" w:rsidRPr="004E2E64">
        <w:rPr>
          <w:rFonts w:ascii="Arial" w:hAnsi="Arial" w:cs="Arial"/>
          <w:sz w:val="23"/>
          <w:szCs w:val="23"/>
        </w:rPr>
        <w:t xml:space="preserve">O </w:t>
      </w:r>
      <w:r w:rsidR="00404828" w:rsidRPr="004E2E64">
        <w:rPr>
          <w:rFonts w:ascii="Arial" w:hAnsi="Arial" w:cs="Arial"/>
          <w:b/>
          <w:sz w:val="23"/>
          <w:szCs w:val="23"/>
        </w:rPr>
        <w:t>MUNICÍPIO DE VIADUTOS</w:t>
      </w:r>
      <w:r w:rsidR="00404828" w:rsidRPr="004E2E64">
        <w:rPr>
          <w:rFonts w:ascii="Arial" w:hAnsi="Arial" w:cs="Arial"/>
          <w:sz w:val="23"/>
          <w:szCs w:val="23"/>
        </w:rPr>
        <w:t xml:space="preserve">, pessoa jurídica de direito público, com sede à Rua Anastácio Ribeiro, nº 84, inscrita no CNPJ sob nº 87.613.352/0001-09, representada neste ato pelo Prefeito Municipal, o Sr. </w:t>
      </w:r>
      <w:proofErr w:type="spellStart"/>
      <w:r w:rsidR="005958D3" w:rsidRPr="004E2E64">
        <w:rPr>
          <w:rFonts w:ascii="Arial" w:hAnsi="Arial" w:cs="Arial"/>
          <w:sz w:val="23"/>
          <w:szCs w:val="23"/>
        </w:rPr>
        <w:t>Jovelino</w:t>
      </w:r>
      <w:proofErr w:type="spellEnd"/>
      <w:r w:rsidR="005958D3" w:rsidRPr="004E2E64">
        <w:rPr>
          <w:rFonts w:ascii="Arial" w:hAnsi="Arial" w:cs="Arial"/>
          <w:sz w:val="23"/>
          <w:szCs w:val="23"/>
        </w:rPr>
        <w:t xml:space="preserve"> José Baldissera</w:t>
      </w:r>
      <w:r w:rsidR="00404828" w:rsidRPr="004E2E64">
        <w:rPr>
          <w:rFonts w:ascii="Arial" w:hAnsi="Arial" w:cs="Arial"/>
          <w:sz w:val="23"/>
          <w:szCs w:val="23"/>
        </w:rPr>
        <w:t xml:space="preserve">, </w:t>
      </w:r>
      <w:r w:rsidRPr="004E2E64">
        <w:rPr>
          <w:rFonts w:ascii="Arial" w:hAnsi="Arial" w:cs="Arial"/>
          <w:sz w:val="23"/>
          <w:szCs w:val="23"/>
        </w:rPr>
        <w:t xml:space="preserve">brasileiro, casado, residente e domiciliado à Rua </w:t>
      </w:r>
      <w:proofErr w:type="spellStart"/>
      <w:r w:rsidRPr="004E2E64">
        <w:rPr>
          <w:rFonts w:ascii="Arial" w:hAnsi="Arial" w:cs="Arial"/>
          <w:sz w:val="23"/>
          <w:szCs w:val="23"/>
        </w:rPr>
        <w:t>Dondoni</w:t>
      </w:r>
      <w:proofErr w:type="spellEnd"/>
      <w:r w:rsidRPr="004E2E64">
        <w:rPr>
          <w:rFonts w:ascii="Arial" w:hAnsi="Arial" w:cs="Arial"/>
          <w:sz w:val="23"/>
          <w:szCs w:val="23"/>
        </w:rPr>
        <w:t>, nº01, nesta cidade, portador da Cédula de Identidade RG nº9012613148 e CPF nº 037.866.330-53.</w:t>
      </w:r>
    </w:p>
    <w:p w:rsidR="005428B2" w:rsidRPr="002A048C" w:rsidRDefault="005428B2" w:rsidP="002A048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A048C" w:rsidRPr="002A048C" w:rsidRDefault="002A048C" w:rsidP="002A048C">
      <w:pPr>
        <w:widowControl w:val="0"/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eastAsia="Arial Unicode MS" w:hAnsi="Arial" w:cs="Arial"/>
          <w:sz w:val="23"/>
          <w:szCs w:val="23"/>
        </w:rPr>
      </w:pPr>
      <w:r w:rsidRPr="002A048C">
        <w:rPr>
          <w:rFonts w:ascii="Arial" w:hAnsi="Arial" w:cs="Arial"/>
          <w:b/>
          <w:sz w:val="23"/>
          <w:szCs w:val="23"/>
        </w:rPr>
        <w:t xml:space="preserve">CONTRATADA: </w:t>
      </w:r>
      <w:r w:rsidRPr="002A048C">
        <w:rPr>
          <w:rFonts w:ascii="Arial" w:eastAsia="Arial Unicode MS" w:hAnsi="Arial" w:cs="Arial"/>
          <w:b/>
          <w:sz w:val="23"/>
          <w:szCs w:val="23"/>
        </w:rPr>
        <w:t>CWIK – INDÚSTRIA DE ESQUADRIAS METÁLICAS LTDA</w:t>
      </w:r>
      <w:r w:rsidRPr="002A048C">
        <w:rPr>
          <w:rFonts w:ascii="Arial" w:eastAsia="Arial Unicode MS" w:hAnsi="Arial" w:cs="Arial"/>
          <w:sz w:val="23"/>
          <w:szCs w:val="23"/>
        </w:rPr>
        <w:t xml:space="preserve">, com Sede a Rua Tiradentes, nº 12, Bairro Centro, na cidade de Viadutos/RS, inscrita no CNPJ sob nº 09.687.607/0001-66, neste ato representada pela sua sócia proprietária, a </w:t>
      </w:r>
      <w:proofErr w:type="gramStart"/>
      <w:r w:rsidRPr="002A048C">
        <w:rPr>
          <w:rFonts w:ascii="Arial" w:eastAsia="Arial Unicode MS" w:hAnsi="Arial" w:cs="Arial"/>
          <w:sz w:val="23"/>
          <w:szCs w:val="23"/>
        </w:rPr>
        <w:t>Sra.</w:t>
      </w:r>
      <w:proofErr w:type="gramEnd"/>
      <w:r w:rsidRPr="002A048C">
        <w:rPr>
          <w:rFonts w:ascii="Arial" w:eastAsia="Arial Unicode MS" w:hAnsi="Arial" w:cs="Arial"/>
          <w:sz w:val="23"/>
          <w:szCs w:val="23"/>
        </w:rPr>
        <w:t xml:space="preserve"> </w:t>
      </w:r>
      <w:r w:rsidRPr="002A048C">
        <w:rPr>
          <w:rFonts w:ascii="Arial" w:eastAsia="Arial Unicode MS" w:hAnsi="Arial" w:cs="Arial"/>
          <w:b/>
          <w:sz w:val="23"/>
          <w:szCs w:val="23"/>
        </w:rPr>
        <w:t xml:space="preserve">JACI CWIK, </w:t>
      </w:r>
      <w:r w:rsidRPr="002A048C">
        <w:rPr>
          <w:rFonts w:ascii="Arial" w:eastAsia="Arial Unicode MS" w:hAnsi="Arial" w:cs="Arial"/>
          <w:sz w:val="23"/>
          <w:szCs w:val="23"/>
        </w:rPr>
        <w:t>inscrita no CPF sob nº 157.804.900-82, portadora da Cédula de Identidade nº 1043361482, residente e domiciliada na cidade de Viadutos/RS.</w:t>
      </w:r>
    </w:p>
    <w:p w:rsidR="004E2E64" w:rsidRPr="002A048C" w:rsidRDefault="004E2E64" w:rsidP="002A048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2A048C" w:rsidRPr="004E2E64" w:rsidRDefault="004E2E64" w:rsidP="002A048C">
      <w:pPr>
        <w:widowControl w:val="0"/>
        <w:autoSpaceDE w:val="0"/>
        <w:autoSpaceDN w:val="0"/>
        <w:adjustRightInd w:val="0"/>
        <w:spacing w:before="60" w:after="60" w:line="360" w:lineRule="auto"/>
        <w:jc w:val="both"/>
        <w:rPr>
          <w:rFonts w:ascii="Arial" w:eastAsia="MS Mincho" w:hAnsi="Arial" w:cs="Arial"/>
          <w:bCs/>
          <w:sz w:val="23"/>
          <w:szCs w:val="23"/>
        </w:rPr>
      </w:pPr>
      <w:r w:rsidRPr="004E2E64">
        <w:rPr>
          <w:rFonts w:ascii="Arial" w:eastAsia="MS Mincho" w:hAnsi="Arial" w:cs="Arial"/>
          <w:sz w:val="23"/>
          <w:szCs w:val="23"/>
        </w:rPr>
        <w:t>As partes acima qualificadas, considerando documento protocolado pel</w:t>
      </w:r>
      <w:r w:rsidR="006D167F">
        <w:rPr>
          <w:rFonts w:ascii="Arial" w:eastAsia="MS Mincho" w:hAnsi="Arial" w:cs="Arial"/>
          <w:sz w:val="23"/>
          <w:szCs w:val="23"/>
        </w:rPr>
        <w:t>a</w:t>
      </w:r>
      <w:r w:rsidRPr="004E2E64">
        <w:rPr>
          <w:rFonts w:ascii="Arial" w:eastAsia="MS Mincho" w:hAnsi="Arial" w:cs="Arial"/>
          <w:sz w:val="23"/>
          <w:szCs w:val="23"/>
        </w:rPr>
        <w:t xml:space="preserve"> CONTRATADA, sob nº </w:t>
      </w:r>
      <w:r w:rsidR="002A048C">
        <w:rPr>
          <w:rFonts w:ascii="Arial" w:eastAsia="MS Mincho" w:hAnsi="Arial" w:cs="Arial"/>
          <w:sz w:val="23"/>
          <w:szCs w:val="23"/>
        </w:rPr>
        <w:t>159</w:t>
      </w:r>
      <w:r w:rsidRPr="004E2E64">
        <w:rPr>
          <w:rFonts w:ascii="Arial" w:eastAsia="MS Mincho" w:hAnsi="Arial" w:cs="Arial"/>
          <w:sz w:val="23"/>
          <w:szCs w:val="23"/>
        </w:rPr>
        <w:t xml:space="preserve">, em </w:t>
      </w:r>
      <w:r w:rsidR="006D167F">
        <w:rPr>
          <w:rFonts w:ascii="Arial" w:eastAsia="MS Mincho" w:hAnsi="Arial" w:cs="Arial"/>
          <w:sz w:val="23"/>
          <w:szCs w:val="23"/>
        </w:rPr>
        <w:t>01</w:t>
      </w:r>
      <w:r w:rsidRPr="004E2E64">
        <w:rPr>
          <w:rFonts w:ascii="Arial" w:eastAsia="MS Mincho" w:hAnsi="Arial" w:cs="Arial"/>
          <w:sz w:val="23"/>
          <w:szCs w:val="23"/>
        </w:rPr>
        <w:t xml:space="preserve"> de ju</w:t>
      </w:r>
      <w:r w:rsidR="006D167F">
        <w:rPr>
          <w:rFonts w:ascii="Arial" w:eastAsia="MS Mincho" w:hAnsi="Arial" w:cs="Arial"/>
          <w:sz w:val="23"/>
          <w:szCs w:val="23"/>
        </w:rPr>
        <w:t>l</w:t>
      </w:r>
      <w:r w:rsidRPr="004E2E64">
        <w:rPr>
          <w:rFonts w:ascii="Arial" w:eastAsia="MS Mincho" w:hAnsi="Arial" w:cs="Arial"/>
          <w:sz w:val="23"/>
          <w:szCs w:val="23"/>
        </w:rPr>
        <w:t xml:space="preserve">ho de 2016, </w:t>
      </w:r>
      <w:r w:rsidR="006D167F">
        <w:rPr>
          <w:rFonts w:ascii="Arial" w:eastAsia="MS Mincho" w:hAnsi="Arial" w:cs="Arial"/>
          <w:sz w:val="23"/>
          <w:szCs w:val="23"/>
        </w:rPr>
        <w:t>solicitando</w:t>
      </w:r>
      <w:r w:rsidR="002A048C">
        <w:rPr>
          <w:rFonts w:ascii="Arial" w:eastAsia="MS Mincho" w:hAnsi="Arial" w:cs="Arial"/>
          <w:sz w:val="23"/>
          <w:szCs w:val="23"/>
        </w:rPr>
        <w:t xml:space="preserve"> a rescisão amigável do contrato de prestação de serviço estabelecido entre as partes, considerando que o esposo, </w:t>
      </w:r>
      <w:proofErr w:type="spellStart"/>
      <w:r w:rsidR="002A048C">
        <w:rPr>
          <w:rFonts w:ascii="Arial" w:eastAsia="MS Mincho" w:hAnsi="Arial" w:cs="Arial"/>
          <w:sz w:val="23"/>
          <w:szCs w:val="23"/>
        </w:rPr>
        <w:t>Artemio</w:t>
      </w:r>
      <w:proofErr w:type="spellEnd"/>
      <w:r w:rsidR="002A048C">
        <w:rPr>
          <w:rFonts w:ascii="Arial" w:eastAsia="MS Mincho" w:hAnsi="Arial" w:cs="Arial"/>
          <w:sz w:val="23"/>
          <w:szCs w:val="23"/>
        </w:rPr>
        <w:t xml:space="preserve"> </w:t>
      </w:r>
      <w:proofErr w:type="spellStart"/>
      <w:r w:rsidR="002A048C">
        <w:rPr>
          <w:rFonts w:ascii="Arial" w:eastAsia="MS Mincho" w:hAnsi="Arial" w:cs="Arial"/>
          <w:sz w:val="23"/>
          <w:szCs w:val="23"/>
        </w:rPr>
        <w:t>Cwik</w:t>
      </w:r>
      <w:proofErr w:type="spellEnd"/>
      <w:r w:rsidR="002A048C">
        <w:rPr>
          <w:rFonts w:ascii="Arial" w:eastAsia="MS Mincho" w:hAnsi="Arial" w:cs="Arial"/>
          <w:sz w:val="23"/>
          <w:szCs w:val="23"/>
        </w:rPr>
        <w:t xml:space="preserve">, exerce função dentro da empresa como instrutor no serviço prestado e ao mesmo tempo tem pretensão de concorrer </w:t>
      </w:r>
      <w:proofErr w:type="gramStart"/>
      <w:r w:rsidR="002A048C">
        <w:rPr>
          <w:rFonts w:ascii="Arial" w:eastAsia="MS Mincho" w:hAnsi="Arial" w:cs="Arial"/>
          <w:sz w:val="23"/>
          <w:szCs w:val="23"/>
        </w:rPr>
        <w:t>as</w:t>
      </w:r>
      <w:proofErr w:type="gramEnd"/>
      <w:r w:rsidR="002A048C">
        <w:rPr>
          <w:rFonts w:ascii="Arial" w:eastAsia="MS Mincho" w:hAnsi="Arial" w:cs="Arial"/>
          <w:sz w:val="23"/>
          <w:szCs w:val="23"/>
        </w:rPr>
        <w:t xml:space="preserve"> eleições municipais, </w:t>
      </w:r>
      <w:r w:rsidR="002A048C" w:rsidRPr="004E2E64">
        <w:rPr>
          <w:rFonts w:ascii="Arial" w:eastAsia="MS Mincho" w:hAnsi="Arial" w:cs="Arial"/>
          <w:sz w:val="23"/>
          <w:szCs w:val="23"/>
        </w:rPr>
        <w:t xml:space="preserve">firmam este termo de rescisão ao contrato </w:t>
      </w:r>
      <w:r w:rsidR="002A048C" w:rsidRPr="004E2E64">
        <w:rPr>
          <w:rFonts w:ascii="Arial" w:hAnsi="Arial" w:cs="Arial"/>
          <w:color w:val="000000"/>
          <w:sz w:val="23"/>
          <w:szCs w:val="23"/>
        </w:rPr>
        <w:t xml:space="preserve">para </w:t>
      </w:r>
      <w:r w:rsidR="002A048C">
        <w:rPr>
          <w:rFonts w:ascii="Arial" w:hAnsi="Arial" w:cs="Arial"/>
          <w:sz w:val="23"/>
          <w:szCs w:val="23"/>
        </w:rPr>
        <w:t>prestação de serviços através de Oficinas para atuar junto aos projetos do Centro de Referência de Assistência Social – CRAS da Secretaria Municipal de Assistência Social</w:t>
      </w:r>
      <w:r w:rsidR="002A048C" w:rsidRPr="004E2E64">
        <w:rPr>
          <w:rFonts w:ascii="Arial" w:hAnsi="Arial" w:cs="Arial"/>
          <w:sz w:val="23"/>
          <w:szCs w:val="23"/>
        </w:rPr>
        <w:t xml:space="preserve">, </w:t>
      </w:r>
      <w:r w:rsidR="002A048C" w:rsidRPr="004E2E64">
        <w:rPr>
          <w:rFonts w:ascii="Arial" w:eastAsia="MS Mincho" w:hAnsi="Arial" w:cs="Arial"/>
          <w:bCs/>
          <w:sz w:val="23"/>
          <w:szCs w:val="23"/>
        </w:rPr>
        <w:t>mediante as seguintes cláusulas e condições:</w:t>
      </w:r>
    </w:p>
    <w:p w:rsidR="004E2E64" w:rsidRPr="004E2E64" w:rsidRDefault="004E2E64" w:rsidP="004E2E64">
      <w:pPr>
        <w:pStyle w:val="Ttulo2"/>
        <w:spacing w:line="276" w:lineRule="auto"/>
        <w:rPr>
          <w:rFonts w:ascii="Arial" w:hAnsi="Arial" w:cs="Arial"/>
          <w:color w:val="auto"/>
          <w:sz w:val="23"/>
          <w:szCs w:val="23"/>
        </w:rPr>
      </w:pPr>
      <w:r w:rsidRPr="004E2E64">
        <w:rPr>
          <w:rFonts w:ascii="Arial" w:hAnsi="Arial" w:cs="Arial"/>
          <w:color w:val="auto"/>
          <w:sz w:val="23"/>
          <w:szCs w:val="23"/>
        </w:rPr>
        <w:t>CLÁUSULA PRIMEIRA – DO OBJETO</w:t>
      </w:r>
    </w:p>
    <w:p w:rsidR="004E2E64" w:rsidRDefault="004E2E64" w:rsidP="002A048C">
      <w:pPr>
        <w:tabs>
          <w:tab w:val="left" w:pos="1134"/>
          <w:tab w:val="left" w:pos="5387"/>
        </w:tabs>
        <w:spacing w:before="120" w:line="360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>As partes</w:t>
      </w:r>
      <w:r w:rsidR="002A048C">
        <w:rPr>
          <w:rFonts w:ascii="Arial" w:hAnsi="Arial" w:cs="Arial"/>
          <w:sz w:val="23"/>
          <w:szCs w:val="23"/>
        </w:rPr>
        <w:t>, amigavelmente,</w:t>
      </w:r>
      <w:r w:rsidRPr="004E2E64">
        <w:rPr>
          <w:rFonts w:ascii="Arial" w:hAnsi="Arial" w:cs="Arial"/>
          <w:sz w:val="23"/>
          <w:szCs w:val="23"/>
        </w:rPr>
        <w:t xml:space="preserve"> resolvem rescindir, a contar de 01 de julho de 2016, o Contrato nº </w:t>
      </w:r>
      <w:r w:rsidR="002A048C">
        <w:rPr>
          <w:rFonts w:ascii="Arial" w:hAnsi="Arial" w:cs="Arial"/>
          <w:sz w:val="23"/>
          <w:szCs w:val="23"/>
        </w:rPr>
        <w:t>116</w:t>
      </w:r>
      <w:r w:rsidRPr="004E2E64">
        <w:rPr>
          <w:rFonts w:ascii="Arial" w:hAnsi="Arial" w:cs="Arial"/>
          <w:sz w:val="23"/>
          <w:szCs w:val="23"/>
        </w:rPr>
        <w:t>/201</w:t>
      </w:r>
      <w:r w:rsidR="002A048C">
        <w:rPr>
          <w:rFonts w:ascii="Arial" w:hAnsi="Arial" w:cs="Arial"/>
          <w:sz w:val="23"/>
          <w:szCs w:val="23"/>
        </w:rPr>
        <w:t>3</w:t>
      </w:r>
      <w:r w:rsidRPr="004E2E64">
        <w:rPr>
          <w:rFonts w:ascii="Arial" w:hAnsi="Arial" w:cs="Arial"/>
          <w:sz w:val="23"/>
          <w:szCs w:val="23"/>
        </w:rPr>
        <w:t xml:space="preserve">, firmado em </w:t>
      </w:r>
      <w:r w:rsidR="002A048C">
        <w:rPr>
          <w:rFonts w:ascii="Arial" w:hAnsi="Arial" w:cs="Arial"/>
          <w:sz w:val="23"/>
          <w:szCs w:val="23"/>
        </w:rPr>
        <w:t>04</w:t>
      </w:r>
      <w:r w:rsidRPr="004E2E64">
        <w:rPr>
          <w:rFonts w:ascii="Arial" w:hAnsi="Arial" w:cs="Arial"/>
          <w:sz w:val="23"/>
          <w:szCs w:val="23"/>
        </w:rPr>
        <w:t xml:space="preserve"> de </w:t>
      </w:r>
      <w:r w:rsidR="002A048C">
        <w:rPr>
          <w:rFonts w:ascii="Arial" w:hAnsi="Arial" w:cs="Arial"/>
          <w:sz w:val="23"/>
          <w:szCs w:val="23"/>
        </w:rPr>
        <w:t>outubro</w:t>
      </w:r>
      <w:r w:rsidRPr="004E2E64">
        <w:rPr>
          <w:rFonts w:ascii="Arial" w:hAnsi="Arial" w:cs="Arial"/>
          <w:sz w:val="23"/>
          <w:szCs w:val="23"/>
        </w:rPr>
        <w:t xml:space="preserve"> de 201</w:t>
      </w:r>
      <w:r w:rsidR="002A048C">
        <w:rPr>
          <w:rFonts w:ascii="Arial" w:hAnsi="Arial" w:cs="Arial"/>
          <w:sz w:val="23"/>
          <w:szCs w:val="23"/>
        </w:rPr>
        <w:t>3</w:t>
      </w:r>
      <w:r w:rsidRPr="004E2E64">
        <w:rPr>
          <w:rFonts w:ascii="Arial" w:hAnsi="Arial" w:cs="Arial"/>
          <w:sz w:val="23"/>
          <w:szCs w:val="23"/>
        </w:rPr>
        <w:t>,</w:t>
      </w:r>
      <w:r w:rsidR="002A048C" w:rsidRPr="002A048C">
        <w:rPr>
          <w:rFonts w:ascii="Arial" w:hAnsi="Arial" w:cs="Arial"/>
          <w:color w:val="000000"/>
          <w:sz w:val="23"/>
          <w:szCs w:val="23"/>
        </w:rPr>
        <w:t xml:space="preserve"> </w:t>
      </w:r>
      <w:r w:rsidR="002A048C" w:rsidRPr="004E2E64">
        <w:rPr>
          <w:rFonts w:ascii="Arial" w:hAnsi="Arial" w:cs="Arial"/>
          <w:color w:val="000000"/>
          <w:sz w:val="23"/>
          <w:szCs w:val="23"/>
        </w:rPr>
        <w:t xml:space="preserve">para </w:t>
      </w:r>
      <w:r w:rsidR="002A048C">
        <w:rPr>
          <w:rFonts w:ascii="Arial" w:hAnsi="Arial" w:cs="Arial"/>
          <w:sz w:val="23"/>
          <w:szCs w:val="23"/>
        </w:rPr>
        <w:t>prestação de serviços através de Oficinas para atuar junto aos projetos do Centro de Referência de Assistência Social – CRAS da Secretaria Municipal de Assistência Social.</w:t>
      </w:r>
    </w:p>
    <w:p w:rsidR="006D167F" w:rsidRDefault="006D167F" w:rsidP="004E2E64">
      <w:pPr>
        <w:pStyle w:val="Ttulo2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4E2E64" w:rsidRPr="004E2E64" w:rsidRDefault="004E2E64" w:rsidP="004E2E64">
      <w:pPr>
        <w:pStyle w:val="Ttulo2"/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4E2E64">
        <w:rPr>
          <w:rFonts w:ascii="Arial" w:hAnsi="Arial" w:cs="Arial"/>
          <w:color w:val="auto"/>
          <w:sz w:val="22"/>
          <w:szCs w:val="22"/>
        </w:rPr>
        <w:t>CLÁUSULA SEGUNDA – DA DISSOLUÇÃO DE DIREITOS E OBRIGAÇÕES</w:t>
      </w:r>
    </w:p>
    <w:p w:rsidR="004E2E64" w:rsidRPr="00C24274" w:rsidRDefault="00CD059C" w:rsidP="004E2E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partes, </w:t>
      </w:r>
      <w:r w:rsidR="004E2E64" w:rsidRPr="00C24274">
        <w:rPr>
          <w:rFonts w:ascii="Arial" w:hAnsi="Arial" w:cs="Arial"/>
          <w:sz w:val="22"/>
          <w:szCs w:val="22"/>
        </w:rPr>
        <w:t>CONTRATANTE</w:t>
      </w:r>
      <w:r>
        <w:rPr>
          <w:rFonts w:ascii="Arial" w:hAnsi="Arial" w:cs="Arial"/>
          <w:sz w:val="22"/>
          <w:szCs w:val="22"/>
        </w:rPr>
        <w:t xml:space="preserve"> e CONTRATADA,</w:t>
      </w:r>
      <w:r w:rsidR="004E2E64">
        <w:rPr>
          <w:rFonts w:ascii="Arial" w:hAnsi="Arial" w:cs="Arial"/>
          <w:sz w:val="22"/>
          <w:szCs w:val="22"/>
        </w:rPr>
        <w:t xml:space="preserve"> resolve</w:t>
      </w:r>
      <w:r>
        <w:rPr>
          <w:rFonts w:ascii="Arial" w:hAnsi="Arial" w:cs="Arial"/>
          <w:sz w:val="22"/>
          <w:szCs w:val="22"/>
        </w:rPr>
        <w:t>m</w:t>
      </w:r>
      <w:r w:rsidR="004E2E64">
        <w:rPr>
          <w:rFonts w:ascii="Arial" w:hAnsi="Arial" w:cs="Arial"/>
          <w:sz w:val="22"/>
          <w:szCs w:val="22"/>
        </w:rPr>
        <w:t xml:space="preserve">, nas razões de suas faculdades, </w:t>
      </w:r>
      <w:proofErr w:type="gramStart"/>
      <w:r w:rsidR="004E2E64">
        <w:rPr>
          <w:rFonts w:ascii="Arial" w:hAnsi="Arial" w:cs="Arial"/>
          <w:sz w:val="22"/>
          <w:szCs w:val="22"/>
        </w:rPr>
        <w:t>dissolver</w:t>
      </w:r>
      <w:proofErr w:type="gramEnd"/>
      <w:r w:rsidR="004E2E64">
        <w:rPr>
          <w:rFonts w:ascii="Arial" w:hAnsi="Arial" w:cs="Arial"/>
          <w:sz w:val="22"/>
          <w:szCs w:val="22"/>
        </w:rPr>
        <w:t xml:space="preserve"> direitos e obrigações oriundas do Contrato referido na Cláusula Primeira deste Instrumento, de forma a não restar quaisquer resquícios de ônus financeiro ou obrigacional relativos ao mesmo, </w:t>
      </w:r>
      <w:r>
        <w:rPr>
          <w:rFonts w:ascii="Arial" w:hAnsi="Arial" w:cs="Arial"/>
          <w:sz w:val="22"/>
          <w:szCs w:val="22"/>
        </w:rPr>
        <w:t xml:space="preserve">a qualquer título e em qualquer época, relativamente às obrigações assumidas, relativamente às obrigações assumidas no ajuste ora rescindidas, </w:t>
      </w:r>
      <w:r w:rsidR="004E2E64">
        <w:rPr>
          <w:rFonts w:ascii="Arial" w:hAnsi="Arial" w:cs="Arial"/>
          <w:sz w:val="22"/>
          <w:szCs w:val="22"/>
        </w:rPr>
        <w:t xml:space="preserve">pelo que se dão plena, geral e irrevogável quitação, ressalvados quaisquer encargos ou pendências que porventura possam existir entre as partes contratantes até a data de sua rescisão. </w:t>
      </w:r>
      <w:r w:rsidR="004E2E64" w:rsidRPr="00C24274">
        <w:rPr>
          <w:rFonts w:ascii="Arial" w:hAnsi="Arial" w:cs="Arial"/>
          <w:sz w:val="22"/>
          <w:szCs w:val="22"/>
        </w:rPr>
        <w:t xml:space="preserve"> </w:t>
      </w:r>
    </w:p>
    <w:p w:rsidR="004E2E64" w:rsidRPr="00CD059C" w:rsidRDefault="004E2E64" w:rsidP="002A048C">
      <w:pPr>
        <w:pStyle w:val="Ttulo2"/>
        <w:spacing w:line="360" w:lineRule="auto"/>
        <w:rPr>
          <w:rFonts w:ascii="Arial" w:hAnsi="Arial" w:cs="Arial"/>
          <w:color w:val="auto"/>
          <w:sz w:val="23"/>
          <w:szCs w:val="23"/>
        </w:rPr>
      </w:pPr>
      <w:r w:rsidRPr="00CD059C">
        <w:rPr>
          <w:rFonts w:ascii="Arial" w:hAnsi="Arial" w:cs="Arial"/>
          <w:color w:val="auto"/>
          <w:sz w:val="23"/>
          <w:szCs w:val="23"/>
        </w:rPr>
        <w:t>CLÁUSULA TERCEIRA – DA RESOLUÇÃO DO CONTRATO</w:t>
      </w:r>
    </w:p>
    <w:p w:rsidR="004E2E64" w:rsidRPr="004E2E64" w:rsidRDefault="004E2E64" w:rsidP="002A048C">
      <w:pPr>
        <w:pStyle w:val="Corpodetexto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>O presente Termo resolve a situação jurídica mantida entre as partes, CONTRATANTE e CONTRATAD</w:t>
      </w:r>
      <w:r w:rsidR="00CD059C">
        <w:rPr>
          <w:rFonts w:ascii="Arial" w:hAnsi="Arial" w:cs="Arial"/>
          <w:sz w:val="23"/>
          <w:szCs w:val="23"/>
        </w:rPr>
        <w:t>A</w:t>
      </w:r>
      <w:r w:rsidRPr="004E2E64">
        <w:rPr>
          <w:rFonts w:ascii="Arial" w:hAnsi="Arial" w:cs="Arial"/>
          <w:sz w:val="23"/>
          <w:szCs w:val="23"/>
        </w:rPr>
        <w:t>, sustando integralmente os efeitos jurídicos derivados do Contrato originário</w:t>
      </w:r>
      <w:r w:rsidR="00CD059C">
        <w:rPr>
          <w:rFonts w:ascii="Arial" w:hAnsi="Arial" w:cs="Arial"/>
          <w:sz w:val="23"/>
          <w:szCs w:val="23"/>
        </w:rPr>
        <w:t>.</w:t>
      </w:r>
      <w:r w:rsidRPr="004E2E64">
        <w:rPr>
          <w:rFonts w:ascii="Arial" w:hAnsi="Arial" w:cs="Arial"/>
          <w:sz w:val="23"/>
          <w:szCs w:val="23"/>
        </w:rPr>
        <w:t xml:space="preserve"> </w:t>
      </w:r>
    </w:p>
    <w:p w:rsidR="00CD059C" w:rsidRDefault="004E2E64" w:rsidP="004E2E64">
      <w:pPr>
        <w:tabs>
          <w:tab w:val="left" w:pos="1134"/>
          <w:tab w:val="left" w:pos="5387"/>
        </w:tabs>
        <w:spacing w:before="120" w:line="276" w:lineRule="auto"/>
        <w:jc w:val="both"/>
        <w:rPr>
          <w:rFonts w:ascii="Arial" w:hAnsi="Arial" w:cs="Arial"/>
          <w:b/>
          <w:sz w:val="23"/>
          <w:szCs w:val="23"/>
        </w:rPr>
      </w:pPr>
      <w:r w:rsidRPr="004E2E64">
        <w:rPr>
          <w:rFonts w:ascii="Arial" w:hAnsi="Arial" w:cs="Arial"/>
          <w:b/>
          <w:i/>
          <w:sz w:val="23"/>
          <w:szCs w:val="23"/>
        </w:rPr>
        <w:t>CLÁUSULA QUARTA</w:t>
      </w:r>
      <w:r w:rsidRPr="004E2E64">
        <w:rPr>
          <w:rFonts w:ascii="Arial" w:hAnsi="Arial" w:cs="Arial"/>
          <w:sz w:val="23"/>
          <w:szCs w:val="23"/>
        </w:rPr>
        <w:t xml:space="preserve"> </w:t>
      </w:r>
      <w:r w:rsidR="00CD059C">
        <w:rPr>
          <w:rFonts w:ascii="Arial" w:hAnsi="Arial" w:cs="Arial"/>
          <w:sz w:val="23"/>
          <w:szCs w:val="23"/>
        </w:rPr>
        <w:t>–</w:t>
      </w:r>
      <w:r w:rsidRPr="004E2E64">
        <w:rPr>
          <w:rFonts w:ascii="Arial" w:hAnsi="Arial" w:cs="Arial"/>
          <w:b/>
          <w:sz w:val="23"/>
          <w:szCs w:val="23"/>
        </w:rPr>
        <w:t xml:space="preserve"> </w:t>
      </w:r>
      <w:r w:rsidR="00CD059C">
        <w:rPr>
          <w:rFonts w:ascii="Arial" w:hAnsi="Arial" w:cs="Arial"/>
          <w:b/>
          <w:sz w:val="23"/>
          <w:szCs w:val="23"/>
        </w:rPr>
        <w:t>DO FORO</w:t>
      </w:r>
    </w:p>
    <w:p w:rsidR="004E2E64" w:rsidRPr="004E2E64" w:rsidRDefault="004E2E64" w:rsidP="004E2E64">
      <w:pPr>
        <w:tabs>
          <w:tab w:val="left" w:pos="1134"/>
          <w:tab w:val="left" w:pos="5387"/>
        </w:tabs>
        <w:spacing w:before="120" w:line="276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 xml:space="preserve">Fica eleito o Foro da Comarca de Gaurama/RS, para dirimir quaisquer controvérsias decorrentes do presente </w:t>
      </w:r>
      <w:r w:rsidR="00CD059C">
        <w:rPr>
          <w:rFonts w:ascii="Arial" w:hAnsi="Arial" w:cs="Arial"/>
          <w:sz w:val="23"/>
          <w:szCs w:val="23"/>
        </w:rPr>
        <w:t xml:space="preserve">termo de rescisão do </w:t>
      </w:r>
      <w:r w:rsidRPr="004E2E64">
        <w:rPr>
          <w:rFonts w:ascii="Arial" w:hAnsi="Arial" w:cs="Arial"/>
          <w:sz w:val="23"/>
          <w:szCs w:val="23"/>
        </w:rPr>
        <w:t>contrato</w:t>
      </w:r>
      <w:r w:rsidR="00CD059C">
        <w:rPr>
          <w:rFonts w:ascii="Arial" w:hAnsi="Arial" w:cs="Arial"/>
          <w:sz w:val="23"/>
          <w:szCs w:val="23"/>
        </w:rPr>
        <w:t xml:space="preserve"> </w:t>
      </w:r>
      <w:r w:rsidR="002A048C">
        <w:rPr>
          <w:rFonts w:ascii="Arial" w:hAnsi="Arial" w:cs="Arial"/>
          <w:sz w:val="23"/>
          <w:szCs w:val="23"/>
        </w:rPr>
        <w:t>116</w:t>
      </w:r>
      <w:r w:rsidR="00CD059C">
        <w:rPr>
          <w:rFonts w:ascii="Arial" w:hAnsi="Arial" w:cs="Arial"/>
          <w:sz w:val="23"/>
          <w:szCs w:val="23"/>
        </w:rPr>
        <w:t>/201</w:t>
      </w:r>
      <w:r w:rsidR="002A048C">
        <w:rPr>
          <w:rFonts w:ascii="Arial" w:hAnsi="Arial" w:cs="Arial"/>
          <w:sz w:val="23"/>
          <w:szCs w:val="23"/>
        </w:rPr>
        <w:t>3</w:t>
      </w:r>
      <w:r w:rsidRPr="004E2E64">
        <w:rPr>
          <w:rFonts w:ascii="Arial" w:hAnsi="Arial" w:cs="Arial"/>
          <w:sz w:val="23"/>
          <w:szCs w:val="23"/>
        </w:rPr>
        <w:t>.</w:t>
      </w:r>
    </w:p>
    <w:p w:rsidR="004E2E64" w:rsidRPr="004E2E64" w:rsidRDefault="004E2E64" w:rsidP="004E2E64">
      <w:pPr>
        <w:tabs>
          <w:tab w:val="left" w:pos="1134"/>
          <w:tab w:val="left" w:pos="4253"/>
          <w:tab w:val="left" w:pos="5387"/>
        </w:tabs>
        <w:spacing w:before="120" w:line="276" w:lineRule="auto"/>
        <w:jc w:val="both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 xml:space="preserve">E por estarem assim contratados, lavrou-se o presente termo rescisão ao contrato em 03 (três) vias de igual teor e forma, que vão assinadas pelas partes e por duas testemunhas, para as finalidades de direito. </w:t>
      </w:r>
    </w:p>
    <w:p w:rsidR="004E2E64" w:rsidRDefault="004E2E64" w:rsidP="004E2E64">
      <w:pPr>
        <w:tabs>
          <w:tab w:val="left" w:pos="4253"/>
          <w:tab w:val="left" w:pos="5387"/>
        </w:tabs>
        <w:spacing w:before="120" w:line="276" w:lineRule="auto"/>
        <w:rPr>
          <w:rFonts w:ascii="Arial" w:hAnsi="Arial" w:cs="Arial"/>
          <w:sz w:val="23"/>
          <w:szCs w:val="23"/>
        </w:rPr>
      </w:pPr>
      <w:r w:rsidRPr="004E2E64">
        <w:rPr>
          <w:rFonts w:ascii="Arial" w:hAnsi="Arial" w:cs="Arial"/>
          <w:sz w:val="23"/>
          <w:szCs w:val="23"/>
        </w:rPr>
        <w:t xml:space="preserve">Viadutos, </w:t>
      </w:r>
      <w:r w:rsidR="001B0628">
        <w:rPr>
          <w:rFonts w:ascii="Arial" w:hAnsi="Arial" w:cs="Arial"/>
          <w:sz w:val="23"/>
          <w:szCs w:val="23"/>
        </w:rPr>
        <w:t>01</w:t>
      </w:r>
      <w:r w:rsidR="00CD059C">
        <w:rPr>
          <w:rFonts w:ascii="Arial" w:hAnsi="Arial" w:cs="Arial"/>
          <w:sz w:val="23"/>
          <w:szCs w:val="23"/>
        </w:rPr>
        <w:t xml:space="preserve"> de ju</w:t>
      </w:r>
      <w:r w:rsidR="001B0628">
        <w:rPr>
          <w:rFonts w:ascii="Arial" w:hAnsi="Arial" w:cs="Arial"/>
          <w:sz w:val="23"/>
          <w:szCs w:val="23"/>
        </w:rPr>
        <w:t>l</w:t>
      </w:r>
      <w:r w:rsidRPr="004E2E64">
        <w:rPr>
          <w:rFonts w:ascii="Arial" w:hAnsi="Arial" w:cs="Arial"/>
          <w:sz w:val="23"/>
          <w:szCs w:val="23"/>
        </w:rPr>
        <w:t>ho de 201</w:t>
      </w:r>
      <w:r w:rsidR="00CD059C">
        <w:rPr>
          <w:rFonts w:ascii="Arial" w:hAnsi="Arial" w:cs="Arial"/>
          <w:sz w:val="23"/>
          <w:szCs w:val="23"/>
        </w:rPr>
        <w:t>6</w:t>
      </w:r>
      <w:r w:rsidRPr="004E2E64">
        <w:rPr>
          <w:rFonts w:ascii="Arial" w:hAnsi="Arial" w:cs="Arial"/>
          <w:sz w:val="23"/>
          <w:szCs w:val="23"/>
        </w:rPr>
        <w:t>.</w:t>
      </w:r>
    </w:p>
    <w:p w:rsidR="00CD059C" w:rsidRDefault="00CD059C" w:rsidP="004E2E64">
      <w:pPr>
        <w:tabs>
          <w:tab w:val="left" w:pos="4253"/>
          <w:tab w:val="left" w:pos="5387"/>
        </w:tabs>
        <w:spacing w:before="120" w:line="276" w:lineRule="auto"/>
        <w:rPr>
          <w:rFonts w:ascii="Arial" w:hAnsi="Arial" w:cs="Arial"/>
          <w:sz w:val="23"/>
          <w:szCs w:val="23"/>
        </w:rPr>
      </w:pPr>
    </w:p>
    <w:p w:rsidR="00CD059C" w:rsidRPr="00582B37" w:rsidRDefault="00CD059C" w:rsidP="00CD059C">
      <w:pPr>
        <w:autoSpaceDE w:val="0"/>
        <w:autoSpaceDN w:val="0"/>
        <w:adjustRightInd w:val="0"/>
        <w:jc w:val="both"/>
      </w:pPr>
      <w:r w:rsidRPr="00582B37">
        <w:t xml:space="preserve">                                    _____________________________________________</w:t>
      </w:r>
    </w:p>
    <w:p w:rsidR="00CD059C" w:rsidRPr="00582B37" w:rsidRDefault="00CD059C" w:rsidP="00CD059C">
      <w:pPr>
        <w:autoSpaceDE w:val="0"/>
        <w:autoSpaceDN w:val="0"/>
        <w:adjustRightInd w:val="0"/>
        <w:jc w:val="center"/>
        <w:rPr>
          <w:b/>
        </w:rPr>
      </w:pPr>
      <w:r w:rsidRPr="00582B37">
        <w:rPr>
          <w:b/>
        </w:rPr>
        <w:t xml:space="preserve"> </w:t>
      </w:r>
      <w:proofErr w:type="spellStart"/>
      <w:r w:rsidRPr="00582B37">
        <w:rPr>
          <w:b/>
        </w:rPr>
        <w:t>Jovelino</w:t>
      </w:r>
      <w:proofErr w:type="spellEnd"/>
      <w:r w:rsidRPr="00582B37">
        <w:rPr>
          <w:b/>
        </w:rPr>
        <w:t xml:space="preserve"> José Baldissera</w:t>
      </w:r>
      <w:r w:rsidR="002A048C">
        <w:rPr>
          <w:b/>
        </w:rPr>
        <w:t xml:space="preserve"> – Prefeito Municipal</w:t>
      </w:r>
    </w:p>
    <w:p w:rsidR="00CD059C" w:rsidRPr="00582B37" w:rsidRDefault="00CD059C" w:rsidP="00CD059C">
      <w:pPr>
        <w:autoSpaceDE w:val="0"/>
        <w:autoSpaceDN w:val="0"/>
        <w:adjustRightInd w:val="0"/>
        <w:jc w:val="center"/>
        <w:rPr>
          <w:b/>
        </w:rPr>
      </w:pPr>
      <w:r w:rsidRPr="00582B37">
        <w:rPr>
          <w:b/>
        </w:rPr>
        <w:t xml:space="preserve">  Contratante </w:t>
      </w:r>
    </w:p>
    <w:p w:rsidR="00CD059C" w:rsidRDefault="00CD059C" w:rsidP="00CD059C">
      <w:pPr>
        <w:autoSpaceDE w:val="0"/>
        <w:autoSpaceDN w:val="0"/>
        <w:adjustRightInd w:val="0"/>
        <w:ind w:firstLine="1980"/>
        <w:jc w:val="both"/>
      </w:pPr>
      <w:r w:rsidRPr="00582B37">
        <w:t xml:space="preserve">  </w:t>
      </w:r>
    </w:p>
    <w:p w:rsidR="00CD059C" w:rsidRDefault="002A048C" w:rsidP="002A048C">
      <w:pPr>
        <w:autoSpaceDE w:val="0"/>
        <w:autoSpaceDN w:val="0"/>
        <w:adjustRightInd w:val="0"/>
        <w:jc w:val="center"/>
      </w:pPr>
      <w:r>
        <w:t>______</w:t>
      </w:r>
      <w:r w:rsidR="00CD059C" w:rsidRPr="00582B37">
        <w:t>_____________________________________________</w:t>
      </w:r>
    </w:p>
    <w:p w:rsidR="002A048C" w:rsidRPr="002A048C" w:rsidRDefault="002A048C" w:rsidP="002A048C">
      <w:pPr>
        <w:autoSpaceDE w:val="0"/>
        <w:autoSpaceDN w:val="0"/>
        <w:adjustRightInd w:val="0"/>
        <w:jc w:val="center"/>
        <w:rPr>
          <w:b/>
        </w:rPr>
      </w:pPr>
      <w:r w:rsidRPr="002A048C">
        <w:rPr>
          <w:b/>
        </w:rPr>
        <w:t>CWIK – INDÚSTRIA DE ESQUDRIAS METÁLICAS LTDA</w:t>
      </w:r>
    </w:p>
    <w:p w:rsidR="002A048C" w:rsidRPr="002A048C" w:rsidRDefault="002A048C" w:rsidP="002A048C">
      <w:pPr>
        <w:autoSpaceDE w:val="0"/>
        <w:autoSpaceDN w:val="0"/>
        <w:adjustRightInd w:val="0"/>
        <w:jc w:val="center"/>
        <w:rPr>
          <w:b/>
        </w:rPr>
      </w:pPr>
      <w:r w:rsidRPr="002A048C">
        <w:rPr>
          <w:b/>
        </w:rPr>
        <w:t xml:space="preserve">Jaci </w:t>
      </w:r>
      <w:proofErr w:type="spellStart"/>
      <w:r w:rsidRPr="002A048C">
        <w:rPr>
          <w:b/>
        </w:rPr>
        <w:t>Cwik</w:t>
      </w:r>
      <w:proofErr w:type="spellEnd"/>
      <w:r w:rsidRPr="002A048C">
        <w:rPr>
          <w:b/>
        </w:rPr>
        <w:t xml:space="preserve"> - Contratada</w:t>
      </w:r>
    </w:p>
    <w:p w:rsidR="00CD059C" w:rsidRDefault="00CD059C" w:rsidP="00CD059C">
      <w:pPr>
        <w:spacing w:line="360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CC6A04">
        <w:rPr>
          <w:rFonts w:ascii="Arial" w:eastAsia="Arial Unicode MS" w:hAnsi="Arial" w:cs="Arial"/>
          <w:sz w:val="22"/>
          <w:szCs w:val="22"/>
        </w:rPr>
        <w:t>Testemunhas:</w:t>
      </w:r>
    </w:p>
    <w:p w:rsidR="00CD059C" w:rsidRPr="00CC6A04" w:rsidRDefault="00CD059C" w:rsidP="00CD059C">
      <w:pPr>
        <w:pStyle w:val="Commarcadores"/>
        <w:numPr>
          <w:ilvl w:val="0"/>
          <w:numId w:val="0"/>
        </w:num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:rsidR="00CD059C" w:rsidRPr="00CC6A04" w:rsidRDefault="00CD059C" w:rsidP="00CD059C">
      <w:pPr>
        <w:pStyle w:val="Commarcadores"/>
        <w:numPr>
          <w:ilvl w:val="0"/>
          <w:numId w:val="0"/>
        </w:numPr>
        <w:spacing w:line="360" w:lineRule="auto"/>
        <w:rPr>
          <w:rFonts w:ascii="Arial" w:hAnsi="Arial" w:cs="Arial"/>
          <w:sz w:val="22"/>
          <w:szCs w:val="22"/>
        </w:rPr>
      </w:pPr>
      <w:r w:rsidRPr="00CC6A04">
        <w:rPr>
          <w:rFonts w:ascii="Arial" w:hAnsi="Arial" w:cs="Arial"/>
          <w:sz w:val="22"/>
          <w:szCs w:val="22"/>
        </w:rPr>
        <w:t>1. ____________________                                         2. ____________________</w:t>
      </w:r>
    </w:p>
    <w:p w:rsidR="00CD059C" w:rsidRPr="00CC6A04" w:rsidRDefault="00CD059C" w:rsidP="00CD059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6A04">
        <w:rPr>
          <w:rFonts w:ascii="Arial" w:hAnsi="Arial" w:cs="Arial"/>
          <w:sz w:val="22"/>
          <w:szCs w:val="22"/>
        </w:rPr>
        <w:t xml:space="preserve">Paulo Sérgio </w:t>
      </w:r>
      <w:proofErr w:type="spellStart"/>
      <w:r w:rsidRPr="00CC6A04">
        <w:rPr>
          <w:rFonts w:ascii="Arial" w:hAnsi="Arial" w:cs="Arial"/>
          <w:sz w:val="22"/>
          <w:szCs w:val="22"/>
        </w:rPr>
        <w:t>Lazzarotto</w:t>
      </w:r>
      <w:proofErr w:type="spellEnd"/>
      <w:r w:rsidRPr="00CC6A04">
        <w:rPr>
          <w:rFonts w:ascii="Arial" w:hAnsi="Arial" w:cs="Arial"/>
          <w:sz w:val="22"/>
          <w:szCs w:val="22"/>
        </w:rPr>
        <w:t xml:space="preserve">                                                    </w:t>
      </w:r>
      <w:proofErr w:type="spellStart"/>
      <w:r w:rsidRPr="00CC6A04">
        <w:rPr>
          <w:rFonts w:ascii="Arial" w:hAnsi="Arial" w:cs="Arial"/>
          <w:sz w:val="22"/>
          <w:szCs w:val="22"/>
        </w:rPr>
        <w:t>Giseli</w:t>
      </w:r>
      <w:proofErr w:type="spellEnd"/>
      <w:r w:rsidRPr="00CC6A04">
        <w:rPr>
          <w:rFonts w:ascii="Arial" w:hAnsi="Arial" w:cs="Arial"/>
          <w:sz w:val="22"/>
          <w:szCs w:val="22"/>
        </w:rPr>
        <w:t xml:space="preserve"> Fátima </w:t>
      </w:r>
      <w:proofErr w:type="spellStart"/>
      <w:r w:rsidRPr="00CC6A04">
        <w:rPr>
          <w:rFonts w:ascii="Arial" w:hAnsi="Arial" w:cs="Arial"/>
          <w:sz w:val="22"/>
          <w:szCs w:val="22"/>
        </w:rPr>
        <w:t>Sperotto</w:t>
      </w:r>
      <w:proofErr w:type="spellEnd"/>
      <w:r w:rsidRPr="00CC6A0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A04">
        <w:rPr>
          <w:rFonts w:ascii="Arial" w:hAnsi="Arial" w:cs="Arial"/>
          <w:sz w:val="22"/>
          <w:szCs w:val="22"/>
        </w:rPr>
        <w:t>Leyser</w:t>
      </w:r>
      <w:proofErr w:type="spellEnd"/>
    </w:p>
    <w:p w:rsidR="00CD059C" w:rsidRPr="00CC6A04" w:rsidRDefault="00CD059C" w:rsidP="00CD059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C6A04">
        <w:rPr>
          <w:rFonts w:ascii="Arial" w:hAnsi="Arial" w:cs="Arial"/>
          <w:sz w:val="22"/>
          <w:szCs w:val="22"/>
        </w:rPr>
        <w:t>CPF: 883.232.690-68                                                         CPF: 012.525.560-80</w:t>
      </w:r>
    </w:p>
    <w:p w:rsidR="003079D9" w:rsidRDefault="003079D9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3"/>
          <w:szCs w:val="23"/>
        </w:rPr>
      </w:pPr>
    </w:p>
    <w:p w:rsidR="005109F5" w:rsidRDefault="005109F5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3"/>
          <w:szCs w:val="23"/>
        </w:rPr>
      </w:pPr>
    </w:p>
    <w:p w:rsidR="005109F5" w:rsidRPr="004E2E64" w:rsidRDefault="00767327" w:rsidP="005049C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408083" cy="7642188"/>
            <wp:effectExtent l="19050" t="0" r="2117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18" cy="764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9F5" w:rsidRPr="004E2E64" w:rsidSect="00D25893">
      <w:headerReference w:type="default" r:id="rId8"/>
      <w:footerReference w:type="default" r:id="rId9"/>
      <w:pgSz w:w="12240" w:h="15840"/>
      <w:pgMar w:top="1418" w:right="1134" w:bottom="1418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1D7" w:rsidRDefault="004E51D7" w:rsidP="00205026">
      <w:r>
        <w:separator/>
      </w:r>
    </w:p>
  </w:endnote>
  <w:endnote w:type="continuationSeparator" w:id="0">
    <w:p w:rsidR="004E51D7" w:rsidRDefault="004E51D7" w:rsidP="002050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92" w:rsidRPr="001C6C81" w:rsidRDefault="002D0C92">
    <w:pPr>
      <w:pStyle w:val="Rodap"/>
      <w:jc w:val="right"/>
      <w:rPr>
        <w:sz w:val="20"/>
        <w:szCs w:val="20"/>
      </w:rPr>
    </w:pPr>
  </w:p>
  <w:p w:rsidR="002D0C92" w:rsidRDefault="002D0C9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1D7" w:rsidRDefault="004E51D7" w:rsidP="00205026">
      <w:r>
        <w:separator/>
      </w:r>
    </w:p>
  </w:footnote>
  <w:footnote w:type="continuationSeparator" w:id="0">
    <w:p w:rsidR="004E51D7" w:rsidRDefault="004E51D7" w:rsidP="002050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C92" w:rsidRDefault="00632B5E" w:rsidP="00205026">
    <w:pPr>
      <w:pStyle w:val="Cabealho"/>
      <w:jc w:val="center"/>
      <w:rPr>
        <w:rFonts w:ascii="Century Gothic" w:hAnsi="Century Gothic"/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-155575</wp:posOffset>
          </wp:positionV>
          <wp:extent cx="762000" cy="7620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</wp:anchor>
      </w:drawing>
    </w:r>
    <w:r w:rsidR="002D0C92">
      <w:rPr>
        <w:rFonts w:ascii="Century Gothic" w:hAnsi="Century Gothic"/>
        <w:b/>
      </w:rPr>
      <w:t>ESTADO DO RIO GRANDE DO SUL</w:t>
    </w:r>
  </w:p>
  <w:p w:rsidR="002D0C92" w:rsidRDefault="002D0C92" w:rsidP="00205026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2D0C92" w:rsidRDefault="002D0C92">
    <w:pPr>
      <w:pStyle w:val="Cabealho"/>
    </w:pPr>
  </w:p>
  <w:p w:rsidR="002D0C92" w:rsidRDefault="002D0C9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EC95E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6402733"/>
    <w:multiLevelType w:val="hybridMultilevel"/>
    <w:tmpl w:val="FFF021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03FC"/>
    <w:multiLevelType w:val="hybridMultilevel"/>
    <w:tmpl w:val="F36AE3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621CD"/>
    <w:rsid w:val="000167E8"/>
    <w:rsid w:val="00026335"/>
    <w:rsid w:val="000365AF"/>
    <w:rsid w:val="000531FB"/>
    <w:rsid w:val="000554C2"/>
    <w:rsid w:val="00057544"/>
    <w:rsid w:val="000755DF"/>
    <w:rsid w:val="00080929"/>
    <w:rsid w:val="000856CC"/>
    <w:rsid w:val="000948D6"/>
    <w:rsid w:val="00094A05"/>
    <w:rsid w:val="000966CA"/>
    <w:rsid w:val="000A0973"/>
    <w:rsid w:val="000A3173"/>
    <w:rsid w:val="000B2DB5"/>
    <w:rsid w:val="000B30FC"/>
    <w:rsid w:val="000C6593"/>
    <w:rsid w:val="000E1F5E"/>
    <w:rsid w:val="000F1F9E"/>
    <w:rsid w:val="00100E74"/>
    <w:rsid w:val="00110AA8"/>
    <w:rsid w:val="00160C80"/>
    <w:rsid w:val="00161C36"/>
    <w:rsid w:val="0018231A"/>
    <w:rsid w:val="001A0A6D"/>
    <w:rsid w:val="001A1E72"/>
    <w:rsid w:val="001A2998"/>
    <w:rsid w:val="001A54DA"/>
    <w:rsid w:val="001B0628"/>
    <w:rsid w:val="001C40ED"/>
    <w:rsid w:val="001C6C81"/>
    <w:rsid w:val="001D56E2"/>
    <w:rsid w:val="001F1C3D"/>
    <w:rsid w:val="00204C7A"/>
    <w:rsid w:val="00205026"/>
    <w:rsid w:val="00207468"/>
    <w:rsid w:val="002114C3"/>
    <w:rsid w:val="00217CBB"/>
    <w:rsid w:val="00236A3F"/>
    <w:rsid w:val="002452A9"/>
    <w:rsid w:val="00246164"/>
    <w:rsid w:val="00251788"/>
    <w:rsid w:val="002537F7"/>
    <w:rsid w:val="00260438"/>
    <w:rsid w:val="00267544"/>
    <w:rsid w:val="00285AEF"/>
    <w:rsid w:val="002868D9"/>
    <w:rsid w:val="00290645"/>
    <w:rsid w:val="002974AA"/>
    <w:rsid w:val="002A048C"/>
    <w:rsid w:val="002A52FB"/>
    <w:rsid w:val="002A5C06"/>
    <w:rsid w:val="002B0D04"/>
    <w:rsid w:val="002D0C92"/>
    <w:rsid w:val="002D7B46"/>
    <w:rsid w:val="002E646E"/>
    <w:rsid w:val="002E77D9"/>
    <w:rsid w:val="002F3AD7"/>
    <w:rsid w:val="0030075F"/>
    <w:rsid w:val="00301678"/>
    <w:rsid w:val="00304BFB"/>
    <w:rsid w:val="003059EF"/>
    <w:rsid w:val="003079D9"/>
    <w:rsid w:val="00317981"/>
    <w:rsid w:val="00342EE8"/>
    <w:rsid w:val="00352DC9"/>
    <w:rsid w:val="00363D32"/>
    <w:rsid w:val="003A1EED"/>
    <w:rsid w:val="003A7ED8"/>
    <w:rsid w:val="003B6191"/>
    <w:rsid w:val="003C099B"/>
    <w:rsid w:val="003C316F"/>
    <w:rsid w:val="003D0964"/>
    <w:rsid w:val="003E3BA0"/>
    <w:rsid w:val="003E5FD6"/>
    <w:rsid w:val="003F4890"/>
    <w:rsid w:val="003F4F1A"/>
    <w:rsid w:val="00404828"/>
    <w:rsid w:val="0041047D"/>
    <w:rsid w:val="00412C7B"/>
    <w:rsid w:val="00421416"/>
    <w:rsid w:val="00421949"/>
    <w:rsid w:val="00422D4B"/>
    <w:rsid w:val="004253FA"/>
    <w:rsid w:val="00455F1B"/>
    <w:rsid w:val="004627F9"/>
    <w:rsid w:val="004777ED"/>
    <w:rsid w:val="00481220"/>
    <w:rsid w:val="004E2235"/>
    <w:rsid w:val="004E2E64"/>
    <w:rsid w:val="004E51D7"/>
    <w:rsid w:val="005049C8"/>
    <w:rsid w:val="005109F5"/>
    <w:rsid w:val="0052455F"/>
    <w:rsid w:val="00531B38"/>
    <w:rsid w:val="005325F5"/>
    <w:rsid w:val="00537FAD"/>
    <w:rsid w:val="005428B2"/>
    <w:rsid w:val="00565EB3"/>
    <w:rsid w:val="00570E6C"/>
    <w:rsid w:val="0057312A"/>
    <w:rsid w:val="00582B37"/>
    <w:rsid w:val="00590301"/>
    <w:rsid w:val="005937B3"/>
    <w:rsid w:val="005958D3"/>
    <w:rsid w:val="005A4390"/>
    <w:rsid w:val="005A5CB5"/>
    <w:rsid w:val="005B172F"/>
    <w:rsid w:val="005B3BE2"/>
    <w:rsid w:val="005B63AB"/>
    <w:rsid w:val="005C0292"/>
    <w:rsid w:val="005C7D36"/>
    <w:rsid w:val="005E6D9F"/>
    <w:rsid w:val="00603D45"/>
    <w:rsid w:val="0060463B"/>
    <w:rsid w:val="00620A25"/>
    <w:rsid w:val="00625DA2"/>
    <w:rsid w:val="00627C4E"/>
    <w:rsid w:val="00632B5E"/>
    <w:rsid w:val="00636707"/>
    <w:rsid w:val="00644D3D"/>
    <w:rsid w:val="00661597"/>
    <w:rsid w:val="006621CD"/>
    <w:rsid w:val="006657B6"/>
    <w:rsid w:val="0067039F"/>
    <w:rsid w:val="006722A3"/>
    <w:rsid w:val="006C60B7"/>
    <w:rsid w:val="006C7B9F"/>
    <w:rsid w:val="006D167F"/>
    <w:rsid w:val="006D3758"/>
    <w:rsid w:val="006F1C5A"/>
    <w:rsid w:val="0070110F"/>
    <w:rsid w:val="00701E13"/>
    <w:rsid w:val="00702FEA"/>
    <w:rsid w:val="00717B52"/>
    <w:rsid w:val="007344BE"/>
    <w:rsid w:val="0074527F"/>
    <w:rsid w:val="007460BA"/>
    <w:rsid w:val="00767327"/>
    <w:rsid w:val="00797393"/>
    <w:rsid w:val="007B463A"/>
    <w:rsid w:val="007B5F6D"/>
    <w:rsid w:val="007B6512"/>
    <w:rsid w:val="007C66B0"/>
    <w:rsid w:val="007C7650"/>
    <w:rsid w:val="007D748E"/>
    <w:rsid w:val="007E3FBD"/>
    <w:rsid w:val="007E6769"/>
    <w:rsid w:val="007F5C7C"/>
    <w:rsid w:val="00804DEB"/>
    <w:rsid w:val="008056A4"/>
    <w:rsid w:val="00806920"/>
    <w:rsid w:val="00810CC7"/>
    <w:rsid w:val="00812C8F"/>
    <w:rsid w:val="00821DC8"/>
    <w:rsid w:val="00833436"/>
    <w:rsid w:val="008372C7"/>
    <w:rsid w:val="0084235B"/>
    <w:rsid w:val="00842B2B"/>
    <w:rsid w:val="00845E4D"/>
    <w:rsid w:val="00850C05"/>
    <w:rsid w:val="0087722A"/>
    <w:rsid w:val="008A14B6"/>
    <w:rsid w:val="008A19D9"/>
    <w:rsid w:val="008A2D74"/>
    <w:rsid w:val="008A7A16"/>
    <w:rsid w:val="008B4962"/>
    <w:rsid w:val="008D155C"/>
    <w:rsid w:val="008E50E9"/>
    <w:rsid w:val="008E7F6A"/>
    <w:rsid w:val="008F61DC"/>
    <w:rsid w:val="00912BCC"/>
    <w:rsid w:val="00942AA4"/>
    <w:rsid w:val="00960C0C"/>
    <w:rsid w:val="009628FF"/>
    <w:rsid w:val="0096499E"/>
    <w:rsid w:val="009946BC"/>
    <w:rsid w:val="009A223E"/>
    <w:rsid w:val="009A4ADD"/>
    <w:rsid w:val="009A58BA"/>
    <w:rsid w:val="009C6848"/>
    <w:rsid w:val="009D07F1"/>
    <w:rsid w:val="00A00DEB"/>
    <w:rsid w:val="00A37C26"/>
    <w:rsid w:val="00A441A0"/>
    <w:rsid w:val="00A44B16"/>
    <w:rsid w:val="00A57063"/>
    <w:rsid w:val="00A705F7"/>
    <w:rsid w:val="00A85876"/>
    <w:rsid w:val="00A9119A"/>
    <w:rsid w:val="00AA0D49"/>
    <w:rsid w:val="00AC580D"/>
    <w:rsid w:val="00AD05F6"/>
    <w:rsid w:val="00AD157D"/>
    <w:rsid w:val="00B03FE8"/>
    <w:rsid w:val="00B043E6"/>
    <w:rsid w:val="00B227F5"/>
    <w:rsid w:val="00B51D5D"/>
    <w:rsid w:val="00B65156"/>
    <w:rsid w:val="00BA78FF"/>
    <w:rsid w:val="00BC7E02"/>
    <w:rsid w:val="00BD6A94"/>
    <w:rsid w:val="00BD76BD"/>
    <w:rsid w:val="00BE4FE2"/>
    <w:rsid w:val="00BF0847"/>
    <w:rsid w:val="00C27774"/>
    <w:rsid w:val="00C41590"/>
    <w:rsid w:val="00C41C99"/>
    <w:rsid w:val="00C54C42"/>
    <w:rsid w:val="00C614EB"/>
    <w:rsid w:val="00C653EB"/>
    <w:rsid w:val="00C72E9E"/>
    <w:rsid w:val="00C8003A"/>
    <w:rsid w:val="00C83374"/>
    <w:rsid w:val="00C93666"/>
    <w:rsid w:val="00CA2928"/>
    <w:rsid w:val="00CB5677"/>
    <w:rsid w:val="00CC77CF"/>
    <w:rsid w:val="00CD0002"/>
    <w:rsid w:val="00CD059C"/>
    <w:rsid w:val="00CD5CC0"/>
    <w:rsid w:val="00CD752F"/>
    <w:rsid w:val="00CE2ED2"/>
    <w:rsid w:val="00D20D76"/>
    <w:rsid w:val="00D25893"/>
    <w:rsid w:val="00D26247"/>
    <w:rsid w:val="00D36534"/>
    <w:rsid w:val="00D4356A"/>
    <w:rsid w:val="00D51BFF"/>
    <w:rsid w:val="00D54409"/>
    <w:rsid w:val="00D56D62"/>
    <w:rsid w:val="00D62608"/>
    <w:rsid w:val="00D94FDA"/>
    <w:rsid w:val="00DB1A3C"/>
    <w:rsid w:val="00DB6F0A"/>
    <w:rsid w:val="00DC0F84"/>
    <w:rsid w:val="00DC5DFB"/>
    <w:rsid w:val="00DC6F00"/>
    <w:rsid w:val="00DE4091"/>
    <w:rsid w:val="00DF5C0E"/>
    <w:rsid w:val="00E12230"/>
    <w:rsid w:val="00E159E1"/>
    <w:rsid w:val="00E16CA2"/>
    <w:rsid w:val="00E24D85"/>
    <w:rsid w:val="00E27AF7"/>
    <w:rsid w:val="00E30691"/>
    <w:rsid w:val="00E37B03"/>
    <w:rsid w:val="00E4405C"/>
    <w:rsid w:val="00E6405D"/>
    <w:rsid w:val="00E73ADA"/>
    <w:rsid w:val="00E76F67"/>
    <w:rsid w:val="00E91F32"/>
    <w:rsid w:val="00ED13F0"/>
    <w:rsid w:val="00ED2D98"/>
    <w:rsid w:val="00EF5F1E"/>
    <w:rsid w:val="00F00713"/>
    <w:rsid w:val="00F05EE9"/>
    <w:rsid w:val="00F1492B"/>
    <w:rsid w:val="00F150E8"/>
    <w:rsid w:val="00F22BD8"/>
    <w:rsid w:val="00F247F6"/>
    <w:rsid w:val="00F41C87"/>
    <w:rsid w:val="00F5400E"/>
    <w:rsid w:val="00F63863"/>
    <w:rsid w:val="00F70F36"/>
    <w:rsid w:val="00F8675D"/>
    <w:rsid w:val="00F926CF"/>
    <w:rsid w:val="00FB125C"/>
    <w:rsid w:val="00FD3BAD"/>
    <w:rsid w:val="00FE3823"/>
    <w:rsid w:val="00FE71F3"/>
    <w:rsid w:val="00FE750B"/>
    <w:rsid w:val="00FF2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7AF7"/>
    <w:rPr>
      <w:sz w:val="24"/>
      <w:szCs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E2E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04C7A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profissional">
    <w:name w:val="Table Professional"/>
    <w:basedOn w:val="Tabelanormal"/>
    <w:rsid w:val="00F247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abealho">
    <w:name w:val="header"/>
    <w:basedOn w:val="Normal"/>
    <w:link w:val="CabealhoChar"/>
    <w:uiPriority w:val="99"/>
    <w:rsid w:val="001A1E7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628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rsid w:val="0020502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5026"/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205026"/>
    <w:rPr>
      <w:sz w:val="24"/>
      <w:szCs w:val="24"/>
    </w:rPr>
  </w:style>
  <w:style w:type="paragraph" w:styleId="Textodebalo">
    <w:name w:val="Balloon Text"/>
    <w:basedOn w:val="Normal"/>
    <w:link w:val="TextodebaloChar"/>
    <w:rsid w:val="0020502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205026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B5677"/>
  </w:style>
  <w:style w:type="paragraph" w:styleId="Recuodecorpodetexto">
    <w:name w:val="Body Text Indent"/>
    <w:basedOn w:val="Normal"/>
    <w:rsid w:val="00E30691"/>
    <w:pPr>
      <w:widowControl w:val="0"/>
      <w:suppressAutoHyphens/>
      <w:spacing w:before="120" w:line="360" w:lineRule="auto"/>
      <w:ind w:firstLine="1134"/>
      <w:jc w:val="both"/>
    </w:pPr>
    <w:rPr>
      <w:rFonts w:eastAsia="Lucida Sans Unicode"/>
      <w:kern w:val="1"/>
    </w:rPr>
  </w:style>
  <w:style w:type="paragraph" w:customStyle="1" w:styleId="Contedodatabela">
    <w:name w:val="Conteúdo da tabela"/>
    <w:basedOn w:val="Normal"/>
    <w:rsid w:val="008F61DC"/>
    <w:pPr>
      <w:widowControl w:val="0"/>
      <w:suppressLineNumbers/>
      <w:suppressAutoHyphens/>
    </w:pPr>
    <w:rPr>
      <w:rFonts w:eastAsia="Lucida Sans Unicode"/>
      <w:lang w:eastAsia="ar-SA"/>
    </w:rPr>
  </w:style>
  <w:style w:type="character" w:customStyle="1" w:styleId="Ttulo6Char">
    <w:name w:val="Título 6 Char"/>
    <w:basedOn w:val="Fontepargpadro"/>
    <w:link w:val="Ttulo6"/>
    <w:semiHidden/>
    <w:rsid w:val="00204C7A"/>
    <w:rPr>
      <w:rFonts w:ascii="Calibri" w:hAnsi="Calibri"/>
      <w:b/>
      <w:bCs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semiHidden/>
    <w:rsid w:val="004E2E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texto">
    <w:name w:val="Body Text"/>
    <w:basedOn w:val="Normal"/>
    <w:link w:val="CorpodetextoChar"/>
    <w:rsid w:val="004E2E64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4E2E64"/>
    <w:rPr>
      <w:sz w:val="24"/>
      <w:szCs w:val="24"/>
      <w:lang w:eastAsia="ar-SA"/>
    </w:rPr>
  </w:style>
  <w:style w:type="paragraph" w:styleId="Commarcadores">
    <w:name w:val="List Bullet"/>
    <w:basedOn w:val="Normal"/>
    <w:uiPriority w:val="99"/>
    <w:unhideWhenUsed/>
    <w:rsid w:val="00CD059C"/>
    <w:pPr>
      <w:numPr>
        <w:numId w:val="3"/>
      </w:numPr>
      <w:suppressAutoHyphens/>
      <w:contextualSpacing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2013%20-%202016\CONTRATOS\CONTRATOS%20-%202015\2015,%2012.17%20-%20Termo%20de%20Contrato%20Vergilio%20Bicz%20-%20insemina&#231;&#227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2015, 12.17 - Termo de Contrato Vergilio Bicz - inseminação</Template>
  <TotalTime>14</TotalTime>
  <Pages>3</Pages>
  <Words>601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 Nº 001/2010</vt:lpstr>
    </vt:vector>
  </TitlesOfParts>
  <Company>Pref. Mun. Viadutos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 Nº 001/2010</dc:title>
  <dc:creator>usuario</dc:creator>
  <cp:lastModifiedBy>usuario</cp:lastModifiedBy>
  <cp:revision>5</cp:revision>
  <cp:lastPrinted>2016-07-01T17:09:00Z</cp:lastPrinted>
  <dcterms:created xsi:type="dcterms:W3CDTF">2016-07-01T16:59:00Z</dcterms:created>
  <dcterms:modified xsi:type="dcterms:W3CDTF">2016-07-01T17:11:00Z</dcterms:modified>
</cp:coreProperties>
</file>